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764CB" w14:textId="1CE6C362" w:rsidR="002F25C4" w:rsidRDefault="002F25C4" w:rsidP="00FA3072">
      <w:pPr>
        <w:spacing w:before="240"/>
      </w:pPr>
    </w:p>
    <w:p w14:paraId="4104ACD8" w14:textId="77777777" w:rsidR="008C0904" w:rsidRDefault="008C0904" w:rsidP="008C0904">
      <w:pPr>
        <w:spacing w:before="240"/>
        <w:jc w:val="center"/>
      </w:pPr>
    </w:p>
    <w:p w14:paraId="5DA37AB3" w14:textId="749FEE70" w:rsidR="002F25C4" w:rsidRPr="008F358A" w:rsidRDefault="002F25C4" w:rsidP="00EF279F">
      <w:pPr>
        <w:spacing w:before="240"/>
        <w:jc w:val="center"/>
        <w:rPr>
          <w:b/>
          <w:smallCaps/>
          <w:lang w:val="en-US"/>
        </w:rPr>
      </w:pPr>
      <w:r w:rsidRPr="008F358A">
        <w:rPr>
          <w:b/>
          <w:smallCaps/>
          <w:lang w:val="en-US"/>
        </w:rPr>
        <w:t xml:space="preserve">FLAD </w:t>
      </w:r>
      <w:r w:rsidR="008F358A" w:rsidRPr="008F358A">
        <w:rPr>
          <w:b/>
          <w:smallCaps/>
          <w:lang w:val="en-US"/>
        </w:rPr>
        <w:t>Science Award</w:t>
      </w:r>
      <w:r w:rsidR="00505704">
        <w:rPr>
          <w:b/>
          <w:smallCaps/>
          <w:lang w:val="en-US"/>
        </w:rPr>
        <w:t xml:space="preserve"> – Atlantic</w:t>
      </w:r>
    </w:p>
    <w:p w14:paraId="184FCD28" w14:textId="04F3D1FD" w:rsidR="008F358A" w:rsidRPr="008F358A" w:rsidRDefault="008F358A" w:rsidP="00EF279F">
      <w:pPr>
        <w:spacing w:before="240"/>
        <w:jc w:val="center"/>
        <w:rPr>
          <w:b/>
          <w:smallCaps/>
          <w:lang w:val="en-US"/>
        </w:rPr>
      </w:pPr>
      <w:r w:rsidRPr="008F358A">
        <w:rPr>
          <w:b/>
          <w:smallCaps/>
          <w:lang w:val="en-US"/>
        </w:rPr>
        <w:t xml:space="preserve">Call </w:t>
      </w:r>
      <w:r w:rsidR="00C45B3D">
        <w:rPr>
          <w:b/>
          <w:smallCaps/>
          <w:lang w:val="en-US"/>
        </w:rPr>
        <w:t>2027</w:t>
      </w:r>
    </w:p>
    <w:p w14:paraId="63A704EF" w14:textId="77777777" w:rsidR="002F25C4" w:rsidRPr="00505704" w:rsidRDefault="002F25C4" w:rsidP="002F25C4">
      <w:pPr>
        <w:spacing w:before="240"/>
        <w:jc w:val="center"/>
        <w:rPr>
          <w:b/>
          <w:lang w:val="en-US"/>
        </w:rPr>
      </w:pPr>
    </w:p>
    <w:p w14:paraId="197531D9" w14:textId="3B735F5E" w:rsidR="002F25C4" w:rsidRDefault="002F25C4" w:rsidP="002F25C4">
      <w:pPr>
        <w:jc w:val="center"/>
        <w:rPr>
          <w:b/>
          <w:lang w:val="en-US"/>
        </w:rPr>
      </w:pPr>
      <w:r w:rsidRPr="007A3362">
        <w:rPr>
          <w:b/>
          <w:lang w:val="en-US"/>
        </w:rPr>
        <w:t>BIOGRAPHICAL SKETCH</w:t>
      </w:r>
    </w:p>
    <w:p w14:paraId="40061053" w14:textId="6CF08AE0" w:rsidR="002F25C4" w:rsidRDefault="002F25C4" w:rsidP="002F25C4">
      <w:pPr>
        <w:jc w:val="center"/>
        <w:rPr>
          <w:b/>
          <w:lang w:val="en-US"/>
        </w:rPr>
      </w:pPr>
    </w:p>
    <w:p w14:paraId="630CAC75" w14:textId="77777777" w:rsidR="003D7887" w:rsidRPr="007A3362" w:rsidRDefault="003D7887" w:rsidP="002F25C4">
      <w:pPr>
        <w:jc w:val="center"/>
        <w:rPr>
          <w:b/>
          <w:lang w:val="en-US"/>
        </w:rPr>
      </w:pPr>
    </w:p>
    <w:p w14:paraId="43AD065C" w14:textId="77777777" w:rsidR="002F25C4" w:rsidRDefault="002F25C4" w:rsidP="002F25C4">
      <w:pPr>
        <w:rPr>
          <w:lang w:val="en-US"/>
        </w:rPr>
      </w:pPr>
    </w:p>
    <w:p w14:paraId="2D2E7C9A" w14:textId="6A9DDEC1" w:rsidR="008F358A" w:rsidRDefault="002F25C4" w:rsidP="002F25C4">
      <w:pPr>
        <w:rPr>
          <w:lang w:val="en-US"/>
        </w:rPr>
      </w:pPr>
      <w:r w:rsidRPr="00777CBE">
        <w:rPr>
          <w:lang w:val="en-US"/>
        </w:rPr>
        <w:t>P</w:t>
      </w:r>
      <w:r w:rsidR="0015695F">
        <w:rPr>
          <w:lang w:val="en-US"/>
        </w:rPr>
        <w:t>lease p</w:t>
      </w:r>
      <w:r w:rsidRPr="00777CBE">
        <w:rPr>
          <w:lang w:val="en-US"/>
        </w:rPr>
        <w:t xml:space="preserve">rovide the following information for the </w:t>
      </w:r>
      <w:r w:rsidR="003D7887">
        <w:rPr>
          <w:lang w:val="en-US"/>
        </w:rPr>
        <w:t>US Collaborator</w:t>
      </w:r>
      <w:r>
        <w:rPr>
          <w:lang w:val="en-US"/>
        </w:rPr>
        <w:t xml:space="preserve">. </w:t>
      </w:r>
      <w:r w:rsidRPr="00777CBE">
        <w:rPr>
          <w:lang w:val="en-US"/>
        </w:rPr>
        <w:t xml:space="preserve"> </w:t>
      </w:r>
    </w:p>
    <w:p w14:paraId="5FD9D8D4" w14:textId="27A1CA1A" w:rsidR="002F25C4" w:rsidRDefault="002F25C4" w:rsidP="002F25C4">
      <w:pPr>
        <w:rPr>
          <w:lang w:val="en-US"/>
        </w:rPr>
      </w:pPr>
      <w:r w:rsidRPr="00777CBE">
        <w:rPr>
          <w:lang w:val="en-US"/>
        </w:rPr>
        <w:t xml:space="preserve">Follow this format </w:t>
      </w:r>
      <w:r w:rsidR="008F358A">
        <w:rPr>
          <w:lang w:val="en-US"/>
        </w:rPr>
        <w:t xml:space="preserve">and </w:t>
      </w:r>
      <w:r>
        <w:rPr>
          <w:lang w:val="en-US"/>
        </w:rPr>
        <w:t xml:space="preserve">DO NOT EXCEED </w:t>
      </w:r>
      <w:r w:rsidR="003D7887">
        <w:rPr>
          <w:lang w:val="en-US"/>
        </w:rPr>
        <w:t>TWO</w:t>
      </w:r>
      <w:r>
        <w:rPr>
          <w:lang w:val="en-US"/>
        </w:rPr>
        <w:t xml:space="preserve"> PAGES.</w:t>
      </w:r>
    </w:p>
    <w:p w14:paraId="43601BF3" w14:textId="0533C4A4" w:rsidR="002F25C4" w:rsidRDefault="002F25C4" w:rsidP="002F25C4">
      <w:pPr>
        <w:rPr>
          <w:lang w:val="en-US"/>
        </w:rPr>
      </w:pPr>
    </w:p>
    <w:p w14:paraId="2E0B6D32" w14:textId="77777777" w:rsidR="003D7887" w:rsidRDefault="003D7887" w:rsidP="002F25C4">
      <w:pPr>
        <w:rPr>
          <w:lang w:val="en-US"/>
        </w:rPr>
      </w:pPr>
    </w:p>
    <w:tbl>
      <w:tblPr>
        <w:tblStyle w:val="TabelacomGrelha"/>
        <w:tblW w:w="0" w:type="auto"/>
        <w:tblInd w:w="108" w:type="dxa"/>
        <w:tblLook w:val="04A0" w:firstRow="1" w:lastRow="0" w:firstColumn="1" w:lastColumn="0" w:noHBand="0" w:noVBand="1"/>
      </w:tblPr>
      <w:tblGrid>
        <w:gridCol w:w="5353"/>
        <w:gridCol w:w="3291"/>
      </w:tblGrid>
      <w:tr w:rsidR="002F25C4" w14:paraId="4C3F4E63" w14:textId="77777777" w:rsidTr="002F25C4">
        <w:trPr>
          <w:trHeight w:val="397"/>
        </w:trPr>
        <w:tc>
          <w:tcPr>
            <w:tcW w:w="8644" w:type="dxa"/>
            <w:gridSpan w:val="2"/>
            <w:tcBorders>
              <w:bottom w:val="single" w:sz="4" w:space="0" w:color="auto"/>
            </w:tcBorders>
            <w:shd w:val="clear" w:color="auto" w:fill="EEECE1" w:themeFill="background2"/>
            <w:vAlign w:val="center"/>
          </w:tcPr>
          <w:p w14:paraId="591D186F" w14:textId="7D1A2A64" w:rsidR="002F25C4" w:rsidRDefault="003D7887" w:rsidP="00425CD0">
            <w:pPr>
              <w:rPr>
                <w:b/>
                <w:lang w:val="en-US"/>
              </w:rPr>
            </w:pPr>
            <w:r>
              <w:rPr>
                <w:b/>
                <w:lang w:val="en-US"/>
              </w:rPr>
              <w:t>Collaborator</w:t>
            </w:r>
            <w:r w:rsidR="002F25C4" w:rsidRPr="00F937A7">
              <w:rPr>
                <w:b/>
                <w:lang w:val="en-US"/>
              </w:rPr>
              <w:t xml:space="preserve"> (</w:t>
            </w:r>
            <w:r>
              <w:rPr>
                <w:b/>
                <w:lang w:val="en-US"/>
              </w:rPr>
              <w:t>USA</w:t>
            </w:r>
            <w:r w:rsidR="002F25C4" w:rsidRPr="00F937A7">
              <w:rPr>
                <w:b/>
                <w:lang w:val="en-US"/>
              </w:rPr>
              <w:t>)</w:t>
            </w:r>
          </w:p>
        </w:tc>
      </w:tr>
      <w:tr w:rsidR="002F25C4" w:rsidRPr="00226DE1" w14:paraId="2D1DB764" w14:textId="77777777" w:rsidTr="002F25C4">
        <w:trPr>
          <w:trHeight w:val="340"/>
        </w:trPr>
        <w:tc>
          <w:tcPr>
            <w:tcW w:w="5353" w:type="dxa"/>
            <w:tcBorders>
              <w:top w:val="single" w:sz="4" w:space="0" w:color="auto"/>
              <w:left w:val="single" w:sz="4" w:space="0" w:color="auto"/>
              <w:bottom w:val="single" w:sz="4" w:space="0" w:color="auto"/>
              <w:right w:val="single" w:sz="4" w:space="0" w:color="auto"/>
            </w:tcBorders>
            <w:vAlign w:val="center"/>
          </w:tcPr>
          <w:p w14:paraId="33AF13AB" w14:textId="77777777" w:rsidR="002F25C4" w:rsidRPr="00226DE1" w:rsidRDefault="002F25C4" w:rsidP="00425CD0">
            <w:pPr>
              <w:rPr>
                <w:b/>
                <w:sz w:val="20"/>
                <w:szCs w:val="20"/>
                <w:lang w:val="en-US"/>
              </w:rPr>
            </w:pPr>
            <w:r w:rsidRPr="00226DE1">
              <w:rPr>
                <w:i/>
                <w:sz w:val="20"/>
                <w:szCs w:val="20"/>
                <w:lang w:val="en-US"/>
              </w:rPr>
              <w:t>Surname</w:t>
            </w:r>
            <w:r w:rsidRPr="00226DE1">
              <w:rPr>
                <w:sz w:val="20"/>
                <w:szCs w:val="20"/>
                <w:lang w:val="en-US"/>
              </w:rPr>
              <w:t>:</w:t>
            </w:r>
          </w:p>
        </w:tc>
        <w:tc>
          <w:tcPr>
            <w:tcW w:w="3291" w:type="dxa"/>
            <w:tcBorders>
              <w:top w:val="single" w:sz="4" w:space="0" w:color="auto"/>
              <w:left w:val="single" w:sz="4" w:space="0" w:color="auto"/>
              <w:bottom w:val="single" w:sz="4" w:space="0" w:color="auto"/>
              <w:right w:val="single" w:sz="4" w:space="0" w:color="auto"/>
            </w:tcBorders>
            <w:vAlign w:val="center"/>
          </w:tcPr>
          <w:p w14:paraId="5E924995" w14:textId="77777777" w:rsidR="002F25C4" w:rsidRPr="00226DE1" w:rsidRDefault="002F25C4" w:rsidP="00425CD0">
            <w:pPr>
              <w:rPr>
                <w:b/>
                <w:sz w:val="20"/>
                <w:szCs w:val="20"/>
                <w:lang w:val="en-US"/>
              </w:rPr>
            </w:pPr>
            <w:r w:rsidRPr="00226DE1">
              <w:rPr>
                <w:i/>
                <w:sz w:val="20"/>
                <w:szCs w:val="20"/>
                <w:lang w:val="en-US"/>
              </w:rPr>
              <w:t>First Name</w:t>
            </w:r>
            <w:r w:rsidRPr="00226DE1">
              <w:rPr>
                <w:sz w:val="20"/>
                <w:szCs w:val="20"/>
                <w:lang w:val="en-US"/>
              </w:rPr>
              <w:t>:</w:t>
            </w:r>
          </w:p>
        </w:tc>
      </w:tr>
      <w:tr w:rsidR="002F25C4" w:rsidRPr="00226DE1" w14:paraId="5091F668" w14:textId="77777777" w:rsidTr="002F25C4">
        <w:trPr>
          <w:trHeight w:val="340"/>
        </w:trPr>
        <w:tc>
          <w:tcPr>
            <w:tcW w:w="5353" w:type="dxa"/>
            <w:tcBorders>
              <w:top w:val="single" w:sz="4" w:space="0" w:color="auto"/>
              <w:left w:val="single" w:sz="4" w:space="0" w:color="auto"/>
              <w:bottom w:val="single" w:sz="4" w:space="0" w:color="auto"/>
              <w:right w:val="single" w:sz="4" w:space="0" w:color="auto"/>
            </w:tcBorders>
            <w:vAlign w:val="center"/>
          </w:tcPr>
          <w:p w14:paraId="68113E22" w14:textId="77777777" w:rsidR="002F25C4" w:rsidRPr="00226DE1" w:rsidRDefault="002F25C4" w:rsidP="00425CD0">
            <w:pPr>
              <w:rPr>
                <w:b/>
                <w:sz w:val="20"/>
                <w:szCs w:val="20"/>
                <w:lang w:val="en-US"/>
              </w:rPr>
            </w:pPr>
            <w:r w:rsidRPr="00226DE1">
              <w:rPr>
                <w:i/>
                <w:sz w:val="20"/>
                <w:szCs w:val="20"/>
                <w:lang w:val="en-US"/>
              </w:rPr>
              <w:t>Present Position/Title</w:t>
            </w:r>
            <w:r w:rsidRPr="00226DE1">
              <w:rPr>
                <w:sz w:val="20"/>
                <w:szCs w:val="20"/>
                <w:lang w:val="en-US"/>
              </w:rPr>
              <w:t>:</w:t>
            </w:r>
          </w:p>
        </w:tc>
        <w:tc>
          <w:tcPr>
            <w:tcW w:w="3291" w:type="dxa"/>
            <w:tcBorders>
              <w:top w:val="single" w:sz="4" w:space="0" w:color="auto"/>
              <w:left w:val="single" w:sz="4" w:space="0" w:color="auto"/>
              <w:bottom w:val="single" w:sz="4" w:space="0" w:color="auto"/>
              <w:right w:val="single" w:sz="4" w:space="0" w:color="auto"/>
            </w:tcBorders>
            <w:vAlign w:val="center"/>
          </w:tcPr>
          <w:p w14:paraId="78899123" w14:textId="77777777" w:rsidR="002F25C4" w:rsidRPr="00226DE1" w:rsidRDefault="002F25C4" w:rsidP="00425CD0">
            <w:pPr>
              <w:rPr>
                <w:b/>
                <w:sz w:val="20"/>
                <w:szCs w:val="20"/>
                <w:lang w:val="en-US"/>
              </w:rPr>
            </w:pPr>
            <w:r w:rsidRPr="00226DE1">
              <w:rPr>
                <w:i/>
                <w:sz w:val="20"/>
                <w:szCs w:val="20"/>
                <w:lang w:val="en-US"/>
              </w:rPr>
              <w:t>Nationality</w:t>
            </w:r>
            <w:r w:rsidRPr="00226DE1">
              <w:rPr>
                <w:sz w:val="20"/>
                <w:szCs w:val="20"/>
                <w:lang w:val="en-US"/>
              </w:rPr>
              <w:t>:</w:t>
            </w:r>
          </w:p>
        </w:tc>
      </w:tr>
      <w:tr w:rsidR="002F25C4" w:rsidRPr="00226DE1" w14:paraId="3D6D0FF3" w14:textId="77777777" w:rsidTr="002F25C4">
        <w:trPr>
          <w:trHeight w:val="340"/>
        </w:trPr>
        <w:tc>
          <w:tcPr>
            <w:tcW w:w="8644" w:type="dxa"/>
            <w:gridSpan w:val="2"/>
            <w:tcBorders>
              <w:top w:val="single" w:sz="4" w:space="0" w:color="auto"/>
              <w:left w:val="single" w:sz="4" w:space="0" w:color="auto"/>
              <w:bottom w:val="single" w:sz="4" w:space="0" w:color="auto"/>
              <w:right w:val="single" w:sz="4" w:space="0" w:color="auto"/>
            </w:tcBorders>
            <w:vAlign w:val="center"/>
          </w:tcPr>
          <w:p w14:paraId="0AA6D604" w14:textId="77777777" w:rsidR="002F25C4" w:rsidRPr="00226DE1" w:rsidRDefault="002F25C4" w:rsidP="00425CD0">
            <w:pPr>
              <w:rPr>
                <w:b/>
                <w:sz w:val="20"/>
                <w:szCs w:val="20"/>
                <w:lang w:val="en-US"/>
              </w:rPr>
            </w:pPr>
            <w:r w:rsidRPr="00226DE1">
              <w:rPr>
                <w:i/>
                <w:sz w:val="20"/>
                <w:szCs w:val="20"/>
                <w:lang w:val="en-US"/>
              </w:rPr>
              <w:t>Department/Laboratory</w:t>
            </w:r>
            <w:r w:rsidRPr="00226DE1">
              <w:rPr>
                <w:sz w:val="20"/>
                <w:szCs w:val="20"/>
                <w:lang w:val="en-US"/>
              </w:rPr>
              <w:t>:</w:t>
            </w:r>
          </w:p>
        </w:tc>
      </w:tr>
      <w:tr w:rsidR="002F25C4" w:rsidRPr="00226DE1" w14:paraId="3B838E6B" w14:textId="77777777" w:rsidTr="002F25C4">
        <w:trPr>
          <w:trHeight w:val="340"/>
        </w:trPr>
        <w:tc>
          <w:tcPr>
            <w:tcW w:w="8644" w:type="dxa"/>
            <w:gridSpan w:val="2"/>
            <w:tcBorders>
              <w:top w:val="single" w:sz="4" w:space="0" w:color="auto"/>
              <w:left w:val="single" w:sz="4" w:space="0" w:color="auto"/>
              <w:bottom w:val="single" w:sz="4" w:space="0" w:color="auto"/>
              <w:right w:val="single" w:sz="4" w:space="0" w:color="auto"/>
            </w:tcBorders>
            <w:vAlign w:val="center"/>
          </w:tcPr>
          <w:p w14:paraId="1C09B578" w14:textId="77777777" w:rsidR="002F25C4" w:rsidRPr="00226DE1" w:rsidRDefault="002F25C4" w:rsidP="00425CD0">
            <w:pPr>
              <w:rPr>
                <w:b/>
                <w:i/>
                <w:sz w:val="20"/>
                <w:szCs w:val="20"/>
                <w:lang w:val="en-US"/>
              </w:rPr>
            </w:pPr>
            <w:r w:rsidRPr="00226DE1">
              <w:rPr>
                <w:i/>
                <w:sz w:val="20"/>
                <w:szCs w:val="20"/>
                <w:lang w:val="en-US"/>
              </w:rPr>
              <w:t>Institution:</w:t>
            </w:r>
          </w:p>
        </w:tc>
      </w:tr>
    </w:tbl>
    <w:p w14:paraId="332FE27F" w14:textId="06BA9E25" w:rsidR="002F25C4" w:rsidRDefault="002F25C4" w:rsidP="002F25C4">
      <w:pPr>
        <w:jc w:val="both"/>
        <w:rPr>
          <w:sz w:val="20"/>
          <w:szCs w:val="20"/>
          <w:lang w:val="en-US"/>
        </w:rPr>
      </w:pPr>
    </w:p>
    <w:p w14:paraId="4051B327" w14:textId="6B629A60" w:rsidR="003D7887" w:rsidRDefault="003D7887" w:rsidP="002F25C4">
      <w:pPr>
        <w:jc w:val="both"/>
        <w:rPr>
          <w:sz w:val="20"/>
          <w:szCs w:val="20"/>
          <w:lang w:val="en-US"/>
        </w:rPr>
      </w:pPr>
    </w:p>
    <w:p w14:paraId="40C94A4A" w14:textId="77777777" w:rsidR="003D7887" w:rsidRPr="00226DE1" w:rsidRDefault="003D7887" w:rsidP="002F25C4">
      <w:pPr>
        <w:jc w:val="both"/>
        <w:rPr>
          <w:sz w:val="20"/>
          <w:szCs w:val="20"/>
          <w:lang w:val="en-US"/>
        </w:rPr>
      </w:pPr>
    </w:p>
    <w:p w14:paraId="4F10DF47" w14:textId="17481F9D" w:rsidR="002F25C4" w:rsidRPr="008C3EAB" w:rsidRDefault="003D7887" w:rsidP="002F25C4">
      <w:pPr>
        <w:jc w:val="both"/>
        <w:rPr>
          <w:b/>
          <w:sz w:val="20"/>
          <w:szCs w:val="20"/>
          <w:lang w:val="en-US"/>
        </w:rPr>
      </w:pPr>
      <w:r>
        <w:rPr>
          <w:b/>
          <w:sz w:val="20"/>
          <w:szCs w:val="20"/>
          <w:lang w:val="en-US"/>
        </w:rPr>
        <w:t>A</w:t>
      </w:r>
      <w:r w:rsidR="002F25C4" w:rsidRPr="008C3EAB">
        <w:rPr>
          <w:b/>
          <w:sz w:val="20"/>
          <w:szCs w:val="20"/>
          <w:lang w:val="en-US"/>
        </w:rPr>
        <w:t>. Positions and Honors</w:t>
      </w:r>
    </w:p>
    <w:p w14:paraId="55528906" w14:textId="42F93DB0" w:rsidR="002F25C4" w:rsidRDefault="002F25C4" w:rsidP="002F25C4">
      <w:pPr>
        <w:jc w:val="both"/>
        <w:rPr>
          <w:sz w:val="18"/>
          <w:szCs w:val="18"/>
          <w:lang w:val="en-US"/>
        </w:rPr>
      </w:pPr>
      <w:r w:rsidRPr="008C3EAB">
        <w:rPr>
          <w:sz w:val="18"/>
          <w:szCs w:val="18"/>
          <w:lang w:val="en-US"/>
        </w:rPr>
        <w:t>List in chronological order previous positions, concluding with the present position. List any honors</w:t>
      </w:r>
      <w:r w:rsidR="00BA6C76">
        <w:rPr>
          <w:sz w:val="18"/>
          <w:szCs w:val="18"/>
          <w:lang w:val="en-US"/>
        </w:rPr>
        <w:t xml:space="preserve"> and/or awards.</w:t>
      </w:r>
      <w:r w:rsidRPr="008C3EAB">
        <w:rPr>
          <w:sz w:val="18"/>
          <w:szCs w:val="18"/>
          <w:lang w:val="en-US"/>
        </w:rPr>
        <w:t xml:space="preserve"> </w:t>
      </w:r>
    </w:p>
    <w:p w14:paraId="6EAC8476" w14:textId="77777777" w:rsidR="003D7887" w:rsidRDefault="003D7887" w:rsidP="002F25C4">
      <w:pPr>
        <w:jc w:val="both"/>
        <w:rPr>
          <w:sz w:val="18"/>
          <w:szCs w:val="18"/>
          <w:lang w:val="en-US"/>
        </w:rPr>
      </w:pPr>
    </w:p>
    <w:p w14:paraId="5A5F8A0A" w14:textId="77777777" w:rsidR="002F25C4" w:rsidRDefault="002F25C4" w:rsidP="002F25C4">
      <w:pPr>
        <w:jc w:val="both"/>
        <w:rPr>
          <w:sz w:val="18"/>
          <w:szCs w:val="18"/>
          <w:lang w:val="en-US"/>
        </w:rPr>
      </w:pPr>
    </w:p>
    <w:p w14:paraId="1E3F79D3" w14:textId="029657AB" w:rsidR="002F25C4" w:rsidRPr="007A3362" w:rsidRDefault="003D7887" w:rsidP="002F25C4">
      <w:pPr>
        <w:jc w:val="both"/>
        <w:rPr>
          <w:b/>
          <w:sz w:val="20"/>
          <w:szCs w:val="20"/>
          <w:lang w:val="en-US"/>
        </w:rPr>
      </w:pPr>
      <w:r>
        <w:rPr>
          <w:b/>
          <w:sz w:val="20"/>
          <w:szCs w:val="20"/>
          <w:lang w:val="en-US"/>
        </w:rPr>
        <w:t>B</w:t>
      </w:r>
      <w:r w:rsidR="002F25C4" w:rsidRPr="007A3362">
        <w:rPr>
          <w:b/>
          <w:sz w:val="20"/>
          <w:szCs w:val="20"/>
          <w:lang w:val="en-US"/>
        </w:rPr>
        <w:t>. Selected Peer-reviewed Publications</w:t>
      </w:r>
    </w:p>
    <w:p w14:paraId="0431657A" w14:textId="102E7D1D" w:rsidR="002F25C4" w:rsidRPr="00BA6C76" w:rsidRDefault="002F25C4" w:rsidP="002F25C4">
      <w:pPr>
        <w:jc w:val="both"/>
        <w:rPr>
          <w:sz w:val="18"/>
          <w:szCs w:val="18"/>
          <w:lang w:val="en-US"/>
        </w:rPr>
      </w:pPr>
      <w:r w:rsidRPr="00BA6C76">
        <w:rPr>
          <w:sz w:val="18"/>
          <w:szCs w:val="18"/>
          <w:lang w:val="en-US"/>
        </w:rPr>
        <w:t xml:space="preserve">List up to 10 publications. Do not include manuscripts submitted or in preparation. Selection </w:t>
      </w:r>
      <w:r w:rsidR="0015695F" w:rsidRPr="00BA6C76">
        <w:rPr>
          <w:sz w:val="18"/>
          <w:szCs w:val="18"/>
          <w:lang w:val="en-US"/>
        </w:rPr>
        <w:t>should be</w:t>
      </w:r>
      <w:r w:rsidRPr="00BA6C76">
        <w:rPr>
          <w:sz w:val="18"/>
          <w:szCs w:val="18"/>
          <w:lang w:val="en-US"/>
        </w:rPr>
        <w:t xml:space="preserve"> based on </w:t>
      </w:r>
      <w:r w:rsidR="0015695F" w:rsidRPr="00BA6C76">
        <w:rPr>
          <w:sz w:val="18"/>
          <w:szCs w:val="18"/>
          <w:lang w:val="en-US"/>
        </w:rPr>
        <w:t>the impact</w:t>
      </w:r>
      <w:r w:rsidRPr="00BA6C76">
        <w:rPr>
          <w:sz w:val="18"/>
          <w:szCs w:val="18"/>
          <w:lang w:val="en-US"/>
        </w:rPr>
        <w:t xml:space="preserve"> to the field, and relevance to the proposed research.</w:t>
      </w:r>
    </w:p>
    <w:p w14:paraId="760EBA48" w14:textId="77777777" w:rsidR="002F25C4" w:rsidRDefault="002F25C4" w:rsidP="002F25C4">
      <w:pPr>
        <w:jc w:val="both"/>
        <w:rPr>
          <w:sz w:val="20"/>
          <w:szCs w:val="20"/>
          <w:lang w:val="en-US"/>
        </w:rPr>
      </w:pPr>
    </w:p>
    <w:p w14:paraId="69481FD2" w14:textId="77777777" w:rsidR="002F25C4" w:rsidRDefault="002F25C4" w:rsidP="002F25C4">
      <w:pPr>
        <w:rPr>
          <w:sz w:val="20"/>
          <w:szCs w:val="20"/>
          <w:lang w:val="en-US"/>
        </w:rPr>
      </w:pPr>
    </w:p>
    <w:sectPr w:rsidR="002F25C4" w:rsidSect="002F25C4">
      <w:headerReference w:type="even" r:id="rId6"/>
      <w:footerReference w:type="default" r:id="rId7"/>
      <w:headerReference w:type="first" r:id="rId8"/>
      <w:pgSz w:w="11900" w:h="16840"/>
      <w:pgMar w:top="1418" w:right="1127" w:bottom="170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88FD3" w14:textId="77777777" w:rsidR="00405443" w:rsidRDefault="00405443">
      <w:r>
        <w:separator/>
      </w:r>
    </w:p>
  </w:endnote>
  <w:endnote w:type="continuationSeparator" w:id="0">
    <w:p w14:paraId="32A9B6D8" w14:textId="77777777" w:rsidR="00405443" w:rsidRDefault="00405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0FD3" w14:textId="76F5B880" w:rsidR="00DA06AC" w:rsidRDefault="008C0904" w:rsidP="00F87A9E">
    <w:pPr>
      <w:pStyle w:val="Rodap"/>
      <w:jc w:val="center"/>
    </w:pPr>
    <w:r w:rsidRPr="00FB2ED1">
      <w:rPr>
        <w:noProof/>
      </w:rPr>
      <w:drawing>
        <wp:inline distT="0" distB="0" distL="0" distR="0" wp14:anchorId="4BB4061A" wp14:editId="545AFA2C">
          <wp:extent cx="1846907" cy="342561"/>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111398" cy="39161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5ACE5" w14:textId="77777777" w:rsidR="00405443" w:rsidRDefault="00405443">
      <w:r>
        <w:separator/>
      </w:r>
    </w:p>
  </w:footnote>
  <w:footnote w:type="continuationSeparator" w:id="0">
    <w:p w14:paraId="3B5A5048" w14:textId="77777777" w:rsidR="00405443" w:rsidRDefault="00405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0AF6C" w14:textId="77777777" w:rsidR="00DA06AC" w:rsidRDefault="00405443">
    <w:pPr>
      <w:pStyle w:val="Cabealho"/>
    </w:pPr>
    <w:r>
      <w:rPr>
        <w:noProof/>
        <w:lang w:val="en-US"/>
      </w:rPr>
      <w:pict w14:anchorId="6CEEA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fundo science-01" style="position:absolute;margin-left:0;margin-top:0;width:595.15pt;height:841.85pt;z-index:-251655168;mso-wrap-edited:f;mso-width-percent:0;mso-height-percent:0;mso-position-horizontal:center;mso-position-horizontal-relative:margin;mso-position-vertical:center;mso-position-vertical-relative:margin;mso-width-percent:0;mso-height-percent:0" wrapcoords="21219 15247 21083 15285 20974 15420 20974 15555 21300 15843 21300 16171 21191 16344 21164 16421 19695 16633 19450 16671 19450 16787 19015 16941 18825 17037 18825 17191 18934 17383 19314 17460 19151 17518 19178 17711 18934 18019 18934 18115 19287 18308 19478 18327 19478 18442 19722 18616 19913 18635 -27 18847 -27 19655 136 19848 -27 19867 -27 19886 108 20175 -27 20483 -27 21118 353 21388 408 21465 979 21561 1251 21561 21600 21561 21600 21311 21355 21099 21355 21003 21273 20887 21137 20791 21600 20752 21600 20329 21300 20156 21600 19982 21600 19424 21409 19251 21600 19155 21600 18943 108 18943 21246 18866 21246 18635 21600 18596 21600 18442 20919 18327 21327 18308 21600 18192 21600 17614 20947 17403 21382 17383 21491 17345 21409 17095 21600 16787 21600 15266 21518 15247 21219 15247">
          <v:imagedata r:id="rId1" o:title="fundo science-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81484" w14:textId="77777777" w:rsidR="00DA06AC" w:rsidRDefault="00405443">
    <w:pPr>
      <w:pStyle w:val="Cabealho"/>
    </w:pPr>
    <w:r>
      <w:rPr>
        <w:noProof/>
        <w:lang w:val="en-US"/>
      </w:rPr>
      <w:pict w14:anchorId="364AD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fundo science-01" style="position:absolute;margin-left:0;margin-top:0;width:595.15pt;height:841.85pt;z-index:-251654144;mso-wrap-edited:f;mso-width-percent:0;mso-height-percent:0;mso-position-horizontal:center;mso-position-horizontal-relative:margin;mso-position-vertical:center;mso-position-vertical-relative:margin;mso-width-percent:0;mso-height-percent:0" wrapcoords="21219 15247 21083 15285 20974 15420 20974 15555 21300 15843 21300 16171 21191 16344 21164 16421 19695 16633 19450 16671 19450 16787 19015 16941 18825 17037 18825 17191 18934 17383 19314 17460 19151 17518 19178 17711 18934 18019 18934 18115 19287 18308 19478 18327 19478 18442 19722 18616 19913 18635 -27 18847 -27 19655 136 19848 -27 19867 -27 19886 108 20175 -27 20483 -27 21118 353 21388 408 21465 979 21561 1251 21561 21600 21561 21600 21311 21355 21099 21355 21003 21273 20887 21137 20791 21600 20752 21600 20329 21300 20156 21600 19982 21600 19424 21409 19251 21600 19155 21600 18943 108 18943 21246 18866 21246 18635 21600 18596 21600 18442 20919 18327 21327 18308 21600 18192 21600 17614 20947 17403 21382 17383 21491 17345 21409 17095 21600 16787 21600 15266 21518 15247 21219 15247">
          <v:imagedata r:id="rId1" o:title="fundo science-0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6313"/>
    <w:rsid w:val="00097DD0"/>
    <w:rsid w:val="00130933"/>
    <w:rsid w:val="0015695F"/>
    <w:rsid w:val="002F25C4"/>
    <w:rsid w:val="003D13EC"/>
    <w:rsid w:val="003D7887"/>
    <w:rsid w:val="00405443"/>
    <w:rsid w:val="004679A5"/>
    <w:rsid w:val="004E2DE2"/>
    <w:rsid w:val="00505704"/>
    <w:rsid w:val="005169ED"/>
    <w:rsid w:val="005B1363"/>
    <w:rsid w:val="005B41C2"/>
    <w:rsid w:val="00736660"/>
    <w:rsid w:val="0084372A"/>
    <w:rsid w:val="00887AF1"/>
    <w:rsid w:val="008C0904"/>
    <w:rsid w:val="008F358A"/>
    <w:rsid w:val="00920441"/>
    <w:rsid w:val="00936313"/>
    <w:rsid w:val="00977CC8"/>
    <w:rsid w:val="00996CB4"/>
    <w:rsid w:val="00A01479"/>
    <w:rsid w:val="00AB3E2D"/>
    <w:rsid w:val="00B33C43"/>
    <w:rsid w:val="00B42EA3"/>
    <w:rsid w:val="00BA6C76"/>
    <w:rsid w:val="00BC688A"/>
    <w:rsid w:val="00BD4ECF"/>
    <w:rsid w:val="00BF4C4B"/>
    <w:rsid w:val="00C108E8"/>
    <w:rsid w:val="00C45B3D"/>
    <w:rsid w:val="00C66919"/>
    <w:rsid w:val="00D35524"/>
    <w:rsid w:val="00D92CAF"/>
    <w:rsid w:val="00DA06AC"/>
    <w:rsid w:val="00DB5841"/>
    <w:rsid w:val="00E30C84"/>
    <w:rsid w:val="00E44F46"/>
    <w:rsid w:val="00EE2751"/>
    <w:rsid w:val="00EF279F"/>
    <w:rsid w:val="00F5101F"/>
    <w:rsid w:val="00F82334"/>
    <w:rsid w:val="00F87A9E"/>
    <w:rsid w:val="00FA3072"/>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0A080D"/>
  <w15:docId w15:val="{13CE9479-2D14-1C48-8356-A5E798C7B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611"/>
    <w:rPr>
      <w:sz w:val="24"/>
      <w:szCs w:val="24"/>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DA06AC"/>
    <w:pPr>
      <w:tabs>
        <w:tab w:val="center" w:pos="4320"/>
        <w:tab w:val="right" w:pos="8640"/>
      </w:tabs>
    </w:pPr>
  </w:style>
  <w:style w:type="character" w:customStyle="1" w:styleId="CabealhoCarter">
    <w:name w:val="Cabeçalho Caráter"/>
    <w:basedOn w:val="Tipodeletrapredefinidodopargrafo"/>
    <w:link w:val="Cabealho"/>
    <w:uiPriority w:val="99"/>
    <w:rsid w:val="00DA06AC"/>
    <w:rPr>
      <w:lang w:val="pt-PT"/>
    </w:rPr>
  </w:style>
  <w:style w:type="paragraph" w:styleId="Rodap">
    <w:name w:val="footer"/>
    <w:basedOn w:val="Normal"/>
    <w:link w:val="RodapCarter"/>
    <w:uiPriority w:val="99"/>
    <w:unhideWhenUsed/>
    <w:rsid w:val="00DA06AC"/>
    <w:pPr>
      <w:tabs>
        <w:tab w:val="center" w:pos="4320"/>
        <w:tab w:val="right" w:pos="8640"/>
      </w:tabs>
    </w:pPr>
  </w:style>
  <w:style w:type="character" w:customStyle="1" w:styleId="RodapCarter">
    <w:name w:val="Rodapé Caráter"/>
    <w:basedOn w:val="Tipodeletrapredefinidodopargrafo"/>
    <w:link w:val="Rodap"/>
    <w:uiPriority w:val="99"/>
    <w:rsid w:val="00DA06AC"/>
    <w:rPr>
      <w:lang w:val="pt-PT"/>
    </w:rPr>
  </w:style>
  <w:style w:type="table" w:styleId="TabelacomGrelha">
    <w:name w:val="Table Grid"/>
    <w:basedOn w:val="Tabelanormal"/>
    <w:uiPriority w:val="59"/>
    <w:rsid w:val="002F25C4"/>
    <w:rPr>
      <w:rFonts w:asciiTheme="minorHAnsi" w:eastAsiaTheme="minorHAnsi" w:hAnsiTheme="minorHAnsi" w:cstheme="minorBidi"/>
      <w:sz w:val="22"/>
      <w:szCs w:val="22"/>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rsid w:val="0015695F"/>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15695F"/>
    <w:rPr>
      <w:rFonts w:ascii="Lucida Grande" w:hAnsi="Lucida Grande" w:cs="Lucida Grande"/>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ima.fonseca\AppData\Local\Microsoft\Windows\Temporary%20Internet%20Files\Content.Outlook\7GD2KV15\TEMPLATE%20CARTA%20SCIEN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TEMPLATE CARTA SCIENCE</Template>
  <TotalTime>0</TotalTime>
  <Pages>1</Pages>
  <Words>99</Words>
  <Characters>569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B2</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Fatima Fonseca</dc:creator>
  <cp:lastModifiedBy>Fátima Fonseca</cp:lastModifiedBy>
  <cp:revision>6</cp:revision>
  <cp:lastPrinted>2019-11-12T15:04:00Z</cp:lastPrinted>
  <dcterms:created xsi:type="dcterms:W3CDTF">2023-04-14T11:40:00Z</dcterms:created>
  <dcterms:modified xsi:type="dcterms:W3CDTF">2026-04-15T10:44:00Z</dcterms:modified>
</cp:coreProperties>
</file>